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B25A9" w14:textId="24C6D55D" w:rsidR="0081160D" w:rsidRDefault="0081160D" w:rsidP="0081160D">
      <w:pPr>
        <w:pStyle w:val="Heading1"/>
      </w:pPr>
      <w:r w:rsidRPr="002845A4">
        <w:t xml:space="preserve">Application for Filmmaking and Copyright Law </w:t>
      </w:r>
    </w:p>
    <w:p w14:paraId="51BB5F5D" w14:textId="29ADDC65" w:rsidR="0081160D" w:rsidRDefault="0081160D" w:rsidP="0081160D">
      <w:r>
        <w:t xml:space="preserve">Please complete the application form below and return to </w:t>
      </w:r>
      <w:hyperlink r:id="rId7" w:history="1">
        <w:r w:rsidRPr="00DC0B6E">
          <w:rPr>
            <w:rStyle w:val="Hyperlink"/>
          </w:rPr>
          <w:t>courses@learningonscreen.ac.uk</w:t>
        </w:r>
      </w:hyperlink>
      <w:r>
        <w:t xml:space="preserve"> by 6pm on Thursday 30</w:t>
      </w:r>
      <w:r w:rsidRPr="002845A4">
        <w:rPr>
          <w:vertAlign w:val="superscript"/>
        </w:rPr>
        <w:t>th</w:t>
      </w:r>
      <w:r>
        <w:t xml:space="preserve"> November.</w:t>
      </w:r>
    </w:p>
    <w:p w14:paraId="54343FFE" w14:textId="77777777" w:rsidR="0081160D" w:rsidRDefault="0081160D" w:rsidP="008116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1160D" w:rsidRPr="002845A4" w14:paraId="1A1ED682" w14:textId="77777777" w:rsidTr="0033124D">
        <w:tc>
          <w:tcPr>
            <w:tcW w:w="9016" w:type="dxa"/>
          </w:tcPr>
          <w:p w14:paraId="6E303AB0" w14:textId="753DCECB" w:rsidR="0081160D" w:rsidRDefault="0081160D" w:rsidP="0081160D">
            <w:pPr>
              <w:pStyle w:val="Heading2"/>
            </w:pPr>
            <w:r w:rsidRPr="00C87EA5">
              <w:rPr>
                <w:b/>
                <w:bCs/>
              </w:rPr>
              <w:t>Short biography</w:t>
            </w:r>
            <w:r w:rsidRPr="002845A4">
              <w:t xml:space="preserve"> (approx. 100-150 word</w:t>
            </w:r>
            <w:r>
              <w:t>s):</w:t>
            </w:r>
          </w:p>
          <w:p w14:paraId="4B485105" w14:textId="77777777" w:rsidR="0081160D" w:rsidRDefault="0081160D" w:rsidP="0033124D"/>
          <w:p w14:paraId="305919FD" w14:textId="77777777" w:rsidR="0081160D" w:rsidRDefault="0081160D" w:rsidP="0033124D"/>
          <w:p w14:paraId="743B6596" w14:textId="77777777" w:rsidR="0081160D" w:rsidRDefault="0081160D" w:rsidP="0033124D"/>
          <w:p w14:paraId="01C9630F" w14:textId="77777777" w:rsidR="0081160D" w:rsidRDefault="0081160D" w:rsidP="0033124D"/>
          <w:p w14:paraId="25E9EC66" w14:textId="77777777" w:rsidR="0081160D" w:rsidRPr="002845A4" w:rsidRDefault="0081160D" w:rsidP="0033124D">
            <w:r>
              <w:t xml:space="preserve"> </w:t>
            </w:r>
          </w:p>
        </w:tc>
      </w:tr>
      <w:tr w:rsidR="0081160D" w:rsidRPr="002845A4" w14:paraId="7B4B007A" w14:textId="77777777" w:rsidTr="0033124D">
        <w:tc>
          <w:tcPr>
            <w:tcW w:w="9016" w:type="dxa"/>
          </w:tcPr>
          <w:p w14:paraId="347C5F94" w14:textId="71FF4487" w:rsidR="0081160D" w:rsidRDefault="0081160D" w:rsidP="0081160D">
            <w:pPr>
              <w:pStyle w:val="Heading2"/>
            </w:pPr>
            <w:r w:rsidRPr="00C87EA5">
              <w:rPr>
                <w:b/>
                <w:bCs/>
              </w:rPr>
              <w:t>Previous filmmaking experience</w:t>
            </w:r>
            <w:r w:rsidRPr="002845A4">
              <w:t>:</w:t>
            </w:r>
          </w:p>
          <w:p w14:paraId="226B7BC5" w14:textId="77777777" w:rsidR="0081160D" w:rsidRDefault="0081160D" w:rsidP="0033124D"/>
          <w:p w14:paraId="10780797" w14:textId="77777777" w:rsidR="0081160D" w:rsidRDefault="0081160D" w:rsidP="0033124D"/>
          <w:p w14:paraId="67C7E938" w14:textId="77777777" w:rsidR="0081160D" w:rsidRPr="002845A4" w:rsidRDefault="0081160D" w:rsidP="0033124D"/>
        </w:tc>
      </w:tr>
      <w:tr w:rsidR="0081160D" w:rsidRPr="002845A4" w14:paraId="39FD9D17" w14:textId="77777777" w:rsidTr="0033124D">
        <w:tc>
          <w:tcPr>
            <w:tcW w:w="9016" w:type="dxa"/>
          </w:tcPr>
          <w:p w14:paraId="73E38F52" w14:textId="44386AB0" w:rsidR="0081160D" w:rsidRDefault="00C87EA5" w:rsidP="0081160D">
            <w:pPr>
              <w:pStyle w:val="Heading2"/>
            </w:pPr>
            <w:r w:rsidRPr="00C87EA5">
              <w:rPr>
                <w:b/>
                <w:bCs/>
              </w:rPr>
              <w:t>Film treatment</w:t>
            </w:r>
            <w:r>
              <w:rPr>
                <w:b/>
                <w:bCs/>
              </w:rPr>
              <w:t xml:space="preserve"> </w:t>
            </w:r>
            <w:r w:rsidRPr="002845A4">
              <w:t xml:space="preserve">(approx. </w:t>
            </w:r>
            <w:r>
              <w:t>500</w:t>
            </w:r>
            <w:r w:rsidRPr="002845A4">
              <w:t xml:space="preserve"> word</w:t>
            </w:r>
            <w:r>
              <w:t>s):</w:t>
            </w:r>
            <w:r>
              <w:br/>
            </w:r>
            <w:r w:rsidRPr="00C87EA5">
              <w:rPr>
                <w:i/>
                <w:iCs/>
                <w:sz w:val="22"/>
                <w:szCs w:val="22"/>
              </w:rPr>
              <w:t>Please outline your project proposal</w:t>
            </w:r>
            <w:r>
              <w:rPr>
                <w:i/>
                <w:iCs/>
                <w:sz w:val="22"/>
                <w:szCs w:val="22"/>
              </w:rPr>
              <w:t xml:space="preserve"> or the film you are already working on</w:t>
            </w:r>
            <w:r w:rsidRPr="00C87EA5">
              <w:rPr>
                <w:i/>
                <w:iCs/>
                <w:sz w:val="22"/>
                <w:szCs w:val="22"/>
              </w:rPr>
              <w:t xml:space="preserve">, summarising the research underpinning your film and the types of materials such as images, footage and sounds you would like to </w:t>
            </w:r>
            <w:r w:rsidR="004313A1">
              <w:rPr>
                <w:i/>
                <w:iCs/>
                <w:sz w:val="22"/>
                <w:szCs w:val="22"/>
              </w:rPr>
              <w:t>reuse</w:t>
            </w:r>
            <w:r w:rsidRPr="00C87EA5">
              <w:rPr>
                <w:i/>
                <w:iCs/>
                <w:sz w:val="22"/>
                <w:szCs w:val="22"/>
              </w:rPr>
              <w:t xml:space="preserve"> in your film.</w:t>
            </w:r>
            <w:r>
              <w:t xml:space="preserve">  </w:t>
            </w:r>
          </w:p>
          <w:p w14:paraId="0EE0CAD5" w14:textId="77777777" w:rsidR="0081160D" w:rsidRDefault="0081160D" w:rsidP="0033124D"/>
          <w:p w14:paraId="05A548DD" w14:textId="77777777" w:rsidR="0081160D" w:rsidRDefault="0081160D" w:rsidP="0033124D"/>
          <w:p w14:paraId="662A1250" w14:textId="77777777" w:rsidR="0081160D" w:rsidRDefault="0081160D" w:rsidP="0033124D"/>
          <w:p w14:paraId="04332ACD" w14:textId="77777777" w:rsidR="0081160D" w:rsidRPr="002845A4" w:rsidRDefault="0081160D" w:rsidP="0033124D"/>
        </w:tc>
      </w:tr>
    </w:tbl>
    <w:p w14:paraId="2FE4B105" w14:textId="77777777" w:rsidR="00FF2D91" w:rsidRDefault="00FF2D91" w:rsidP="003033FA"/>
    <w:sectPr w:rsidR="00FF2D91" w:rsidSect="00133719">
      <w:headerReference w:type="even" r:id="rId8"/>
      <w:headerReference w:type="default" r:id="rId9"/>
      <w:pgSz w:w="11901" w:h="16817"/>
      <w:pgMar w:top="1969" w:right="1128" w:bottom="1440" w:left="1560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10907" w14:textId="77777777" w:rsidR="00EB72BC" w:rsidRDefault="00EB72BC" w:rsidP="003033FA">
      <w:r>
        <w:separator/>
      </w:r>
    </w:p>
  </w:endnote>
  <w:endnote w:type="continuationSeparator" w:id="0">
    <w:p w14:paraId="025FAB24" w14:textId="77777777" w:rsidR="00EB72BC" w:rsidRDefault="00EB72BC" w:rsidP="00303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Rounded 100">
    <w:altName w:val="Calibri"/>
    <w:panose1 w:val="020B0604020202020204"/>
    <w:charset w:val="00"/>
    <w:family w:val="auto"/>
    <w:notTrueType/>
    <w:pitch w:val="variable"/>
    <w:sig w:usb0="A000002F" w:usb1="4000004B" w:usb2="00000000" w:usb3="00000000" w:csb0="0000009B" w:csb1="00000000"/>
  </w:font>
  <w:font w:name="Museo Sans Rounded 500">
    <w:altName w:val="Calibri"/>
    <w:panose1 w:val="020B0604020202020204"/>
    <w:charset w:val="00"/>
    <w:family w:val="auto"/>
    <w:notTrueType/>
    <w:pitch w:val="variable"/>
    <w:sig w:usb0="A000002F" w:usb1="4000004B" w:usb2="00000000" w:usb3="00000000" w:csb0="0000009B" w:csb1="00000000"/>
  </w:font>
  <w:font w:name="Museo Sans Rounded 300">
    <w:altName w:val="Calibri"/>
    <w:panose1 w:val="020B0604020202020204"/>
    <w:charset w:val="00"/>
    <w:family w:val="auto"/>
    <w:notTrueType/>
    <w:pitch w:val="variable"/>
    <w:sig w:usb0="A000002F" w:usb1="4000004B" w:usb2="00000000" w:usb3="00000000" w:csb0="0000009B" w:csb1="00000000"/>
  </w:font>
  <w:font w:name="Montserrat-Regular">
    <w:panose1 w:val="00000500000000000000"/>
    <w:charset w:val="00"/>
    <w:family w:val="auto"/>
    <w:pitch w:val="variable"/>
    <w:sig w:usb0="8000002F" w:usb1="4000204A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ontserrat-Bold">
    <w:altName w:val="Montserrat"/>
    <w:panose1 w:val="00000800000000000000"/>
    <w:charset w:val="00"/>
    <w:family w:val="auto"/>
    <w:pitch w:val="variable"/>
    <w:sig w:usb0="8000002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36597" w14:textId="77777777" w:rsidR="00EB72BC" w:rsidRDefault="00EB72BC" w:rsidP="003033FA">
      <w:r>
        <w:separator/>
      </w:r>
    </w:p>
  </w:footnote>
  <w:footnote w:type="continuationSeparator" w:id="0">
    <w:p w14:paraId="559CDE39" w14:textId="77777777" w:rsidR="00EB72BC" w:rsidRDefault="00EB72BC" w:rsidP="003033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14016" w14:textId="77777777" w:rsidR="00C96275" w:rsidRDefault="00C96275" w:rsidP="003033FA">
    <w:pPr>
      <w:pStyle w:val="Header"/>
    </w:pPr>
    <w:r>
      <w:t>[Type text]</w:t>
    </w:r>
    <w:r>
      <w:tab/>
      <w:t>[Type text]</w:t>
    </w:r>
    <w:r>
      <w:tab/>
      <w:t>[Type text]</w:t>
    </w:r>
  </w:p>
  <w:p w14:paraId="2D3487B3" w14:textId="77777777" w:rsidR="00C96275" w:rsidRDefault="00C96275" w:rsidP="003033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4B8B1" w14:textId="77777777" w:rsidR="00C96275" w:rsidRPr="00133719" w:rsidRDefault="00C96275" w:rsidP="003033FA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1FAC8E8" wp14:editId="1CFA5003">
          <wp:simplePos x="0" y="0"/>
          <wp:positionH relativeFrom="column">
            <wp:posOffset>3957320</wp:posOffset>
          </wp:positionH>
          <wp:positionV relativeFrom="paragraph">
            <wp:posOffset>0</wp:posOffset>
          </wp:positionV>
          <wp:extent cx="1957070" cy="469900"/>
          <wp:effectExtent l="0" t="0" r="0" b="1270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707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60D"/>
    <w:rsid w:val="00027AB5"/>
    <w:rsid w:val="0005534C"/>
    <w:rsid w:val="000B2CF6"/>
    <w:rsid w:val="000E5010"/>
    <w:rsid w:val="0012577A"/>
    <w:rsid w:val="00133719"/>
    <w:rsid w:val="00171645"/>
    <w:rsid w:val="001931BD"/>
    <w:rsid w:val="001A5B41"/>
    <w:rsid w:val="003033FA"/>
    <w:rsid w:val="00381FE7"/>
    <w:rsid w:val="003C6BD1"/>
    <w:rsid w:val="004313A1"/>
    <w:rsid w:val="0043719D"/>
    <w:rsid w:val="004B4616"/>
    <w:rsid w:val="005B5FAF"/>
    <w:rsid w:val="005D408D"/>
    <w:rsid w:val="005F7F47"/>
    <w:rsid w:val="006553F7"/>
    <w:rsid w:val="007A04F9"/>
    <w:rsid w:val="0081160D"/>
    <w:rsid w:val="00895AED"/>
    <w:rsid w:val="008C76AA"/>
    <w:rsid w:val="00931FBC"/>
    <w:rsid w:val="00A11877"/>
    <w:rsid w:val="00A324A2"/>
    <w:rsid w:val="00A800D8"/>
    <w:rsid w:val="00A85AB9"/>
    <w:rsid w:val="00A918F4"/>
    <w:rsid w:val="00B13B28"/>
    <w:rsid w:val="00BA778D"/>
    <w:rsid w:val="00BF3990"/>
    <w:rsid w:val="00C44CF0"/>
    <w:rsid w:val="00C61995"/>
    <w:rsid w:val="00C762E1"/>
    <w:rsid w:val="00C87EA5"/>
    <w:rsid w:val="00C96275"/>
    <w:rsid w:val="00DA3C7A"/>
    <w:rsid w:val="00EB35F8"/>
    <w:rsid w:val="00EB72BC"/>
    <w:rsid w:val="00F74B83"/>
    <w:rsid w:val="00FF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8A17C9"/>
  <w14:defaultImageDpi w14:val="300"/>
  <w15:docId w15:val="{F36AA54C-0ADA-594F-85C6-E145C06A5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3FA"/>
    <w:pPr>
      <w:spacing w:after="100" w:afterAutospacing="1"/>
    </w:pPr>
    <w:rPr>
      <w:rFonts w:ascii="Museo Sans Rounded 100" w:eastAsia="Times New Roman" w:hAnsi="Museo Sans Rounded 100"/>
      <w:color w:val="474C55"/>
      <w:sz w:val="24"/>
      <w:szCs w:val="24"/>
      <w:shd w:val="clear" w:color="auto" w:fill="FFFFFF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4A2"/>
    <w:pPr>
      <w:spacing w:before="100" w:beforeAutospacing="1"/>
      <w:outlineLvl w:val="0"/>
    </w:pPr>
    <w:rPr>
      <w:rFonts w:ascii="Museo Sans Rounded 500" w:hAnsi="Museo Sans Rounded 500"/>
      <w:color w:val="2B1066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24A2"/>
    <w:pPr>
      <w:spacing w:before="100" w:beforeAutospacing="1" w:after="120"/>
      <w:outlineLvl w:val="1"/>
    </w:pPr>
    <w:rPr>
      <w:rFonts w:ascii="Museo Sans Rounded 500" w:hAnsi="Museo Sans Rounded 500"/>
      <w:sz w:val="28"/>
      <w:szCs w:val="28"/>
    </w:rPr>
  </w:style>
  <w:style w:type="paragraph" w:styleId="Heading3">
    <w:name w:val="heading 3"/>
    <w:aliases w:val="Paragraph header"/>
    <w:basedOn w:val="Normal"/>
    <w:next w:val="Normal"/>
    <w:link w:val="Heading3Char"/>
    <w:uiPriority w:val="9"/>
    <w:unhideWhenUsed/>
    <w:qFormat/>
    <w:rsid w:val="003033FA"/>
    <w:pPr>
      <w:spacing w:after="0" w:afterAutospacing="0"/>
      <w:outlineLvl w:val="2"/>
    </w:pPr>
    <w:rPr>
      <w:rFonts w:ascii="Museo Sans Rounded 500" w:hAnsi="Museo Sans Rounded 5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6275"/>
    <w:pPr>
      <w:ind w:right="-1"/>
    </w:pPr>
  </w:style>
  <w:style w:type="character" w:customStyle="1" w:styleId="HeaderChar">
    <w:name w:val="Header Char"/>
    <w:link w:val="Header"/>
    <w:uiPriority w:val="99"/>
    <w:rsid w:val="00C96275"/>
    <w:rPr>
      <w:rFonts w:ascii="Museo Sans Rounded 300" w:eastAsia="Times New Roman" w:hAnsi="Museo Sans Rounded 300"/>
      <w:color w:val="666666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2577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2577A"/>
    <w:rPr>
      <w:rFonts w:ascii="Montserrat-Regular" w:hAnsi="Montserrat-Regular"/>
      <w:color w:val="2B1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4C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44CF0"/>
    <w:rPr>
      <w:rFonts w:ascii="Lucida Grande" w:hAnsi="Lucida Grande" w:cs="Lucida Grande"/>
      <w:color w:val="2B1000"/>
      <w:sz w:val="18"/>
      <w:szCs w:val="18"/>
    </w:rPr>
  </w:style>
  <w:style w:type="character" w:customStyle="1" w:styleId="apple-converted-space">
    <w:name w:val="apple-converted-space"/>
    <w:basedOn w:val="DefaultParagraphFont"/>
    <w:rsid w:val="00C762E1"/>
  </w:style>
  <w:style w:type="character" w:styleId="Hyperlink">
    <w:name w:val="Hyperlink"/>
    <w:uiPriority w:val="99"/>
    <w:unhideWhenUsed/>
    <w:rsid w:val="00C762E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762E1"/>
    <w:pPr>
      <w:spacing w:before="100" w:beforeAutospacing="1"/>
    </w:pPr>
    <w:rPr>
      <w:rFonts w:ascii="Times" w:hAnsi="Times"/>
      <w:color w:val="auto"/>
      <w:sz w:val="20"/>
      <w:szCs w:val="20"/>
    </w:rPr>
  </w:style>
  <w:style w:type="character" w:customStyle="1" w:styleId="Heading1Char">
    <w:name w:val="Heading 1 Char"/>
    <w:link w:val="Heading1"/>
    <w:uiPriority w:val="9"/>
    <w:rsid w:val="00A324A2"/>
    <w:rPr>
      <w:rFonts w:ascii="Museo Sans Rounded 500" w:eastAsia="Times New Roman" w:hAnsi="Museo Sans Rounded 500"/>
      <w:color w:val="2B1066"/>
      <w:sz w:val="36"/>
      <w:szCs w:val="36"/>
    </w:rPr>
  </w:style>
  <w:style w:type="character" w:customStyle="1" w:styleId="Heading2Char">
    <w:name w:val="Heading 2 Char"/>
    <w:link w:val="Heading2"/>
    <w:uiPriority w:val="9"/>
    <w:rsid w:val="00A324A2"/>
    <w:rPr>
      <w:rFonts w:ascii="Museo Sans Rounded 500" w:eastAsia="Times New Roman" w:hAnsi="Museo Sans Rounded 500"/>
      <w:color w:val="474C55"/>
      <w:sz w:val="28"/>
      <w:szCs w:val="28"/>
    </w:rPr>
  </w:style>
  <w:style w:type="character" w:customStyle="1" w:styleId="Heading3Char">
    <w:name w:val="Heading 3 Char"/>
    <w:aliases w:val="Paragraph header Char"/>
    <w:link w:val="Heading3"/>
    <w:uiPriority w:val="9"/>
    <w:rsid w:val="003033FA"/>
    <w:rPr>
      <w:rFonts w:ascii="Museo Sans Rounded 500" w:eastAsia="Times New Roman" w:hAnsi="Museo Sans Rounded 500"/>
      <w:color w:val="474C55"/>
      <w:sz w:val="24"/>
      <w:szCs w:val="24"/>
    </w:rPr>
  </w:style>
  <w:style w:type="paragraph" w:styleId="NoSpacing">
    <w:name w:val="No Spacing"/>
    <w:uiPriority w:val="1"/>
    <w:qFormat/>
    <w:rsid w:val="00133719"/>
    <w:rPr>
      <w:rFonts w:ascii="Museo Sans Rounded 300" w:eastAsia="Times New Roman" w:hAnsi="Museo Sans Rounded 300"/>
      <w:color w:val="666666"/>
      <w:sz w:val="24"/>
      <w:szCs w:val="24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3C7A"/>
    <w:pPr>
      <w:spacing w:before="120"/>
    </w:pPr>
    <w:rPr>
      <w:rFonts w:ascii="Museo Sans Rounded 500" w:hAnsi="Museo Sans Rounded 500"/>
      <w:color w:val="EC008C"/>
      <w:sz w:val="32"/>
    </w:rPr>
  </w:style>
  <w:style w:type="character" w:customStyle="1" w:styleId="SubtitleChar">
    <w:name w:val="Subtitle Char"/>
    <w:link w:val="Subtitle"/>
    <w:uiPriority w:val="11"/>
    <w:rsid w:val="00DA3C7A"/>
    <w:rPr>
      <w:rFonts w:ascii="Museo Sans Rounded 500" w:eastAsia="Times New Roman" w:hAnsi="Museo Sans Rounded 500"/>
      <w:color w:val="EC008C"/>
      <w:sz w:val="32"/>
      <w:szCs w:val="24"/>
    </w:rPr>
  </w:style>
  <w:style w:type="character" w:styleId="Strong">
    <w:name w:val="Strong"/>
    <w:uiPriority w:val="22"/>
    <w:rsid w:val="00133719"/>
    <w:rPr>
      <w:b/>
      <w:bCs/>
    </w:rPr>
  </w:style>
  <w:style w:type="paragraph" w:styleId="Title">
    <w:name w:val="Title"/>
    <w:basedOn w:val="Heading1"/>
    <w:next w:val="Normal"/>
    <w:link w:val="TitleChar"/>
    <w:uiPriority w:val="10"/>
    <w:qFormat/>
    <w:rsid w:val="00A324A2"/>
    <w:pPr>
      <w:spacing w:before="1080" w:beforeAutospacing="0" w:after="120" w:afterAutospacing="0"/>
    </w:pPr>
    <w:rPr>
      <w:rFonts w:ascii="Montserrat-Bold" w:hAnsi="Montserrat-Bold"/>
    </w:rPr>
  </w:style>
  <w:style w:type="character" w:customStyle="1" w:styleId="TitleChar">
    <w:name w:val="Title Char"/>
    <w:link w:val="Title"/>
    <w:uiPriority w:val="10"/>
    <w:rsid w:val="00A324A2"/>
    <w:rPr>
      <w:rFonts w:ascii="Montserrat-Bold" w:eastAsia="Times New Roman" w:hAnsi="Montserrat-Bold"/>
      <w:color w:val="2B1066"/>
      <w:sz w:val="36"/>
      <w:szCs w:val="36"/>
    </w:rPr>
  </w:style>
  <w:style w:type="character" w:styleId="Emphasis">
    <w:name w:val="Emphasis"/>
    <w:basedOn w:val="DefaultParagraphFont"/>
    <w:uiPriority w:val="20"/>
    <w:rsid w:val="001A5B41"/>
    <w:rPr>
      <w:i/>
      <w:iCs/>
    </w:rPr>
  </w:style>
  <w:style w:type="table" w:styleId="TableGrid">
    <w:name w:val="Table Grid"/>
    <w:basedOn w:val="TableNormal"/>
    <w:uiPriority w:val="39"/>
    <w:rsid w:val="0081160D"/>
    <w:rPr>
      <w:rFonts w:asciiTheme="minorHAnsi" w:eastAsia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urses@learningonscreen.ac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ucy/Library/Group%20Containers/UBF8T346G9.Office/User%20Content.localized/Templates.localized/General%20use/Internal%20and%20External%20PDF%20use%20only/LoS%20Internal-PDF%20General%20Use%20Template%20-%20Colour.dotx" TargetMode="External"/></Relationships>
</file>

<file path=word/theme/theme1.xml><?xml version="1.0" encoding="utf-8"?>
<a:theme xmlns:a="http://schemas.openxmlformats.org/drawingml/2006/main" name="Learning On Screen Themes">
  <a:themeElements>
    <a:clrScheme name="Learning 0n Screen color theme">
      <a:dk1>
        <a:srgbClr val="474C55"/>
      </a:dk1>
      <a:lt1>
        <a:srgbClr val="FFFFFF"/>
      </a:lt1>
      <a:dk2>
        <a:srgbClr val="2B1054"/>
      </a:dk2>
      <a:lt2>
        <a:srgbClr val="FFFFFF"/>
      </a:lt2>
      <a:accent1>
        <a:srgbClr val="2B1054"/>
      </a:accent1>
      <a:accent2>
        <a:srgbClr val="EC008C"/>
      </a:accent2>
      <a:accent3>
        <a:srgbClr val="474C55"/>
      </a:accent3>
      <a:accent4>
        <a:srgbClr val="C4D600"/>
      </a:accent4>
      <a:accent5>
        <a:srgbClr val="FCED00"/>
      </a:accent5>
      <a:accent6>
        <a:srgbClr val="FF8200"/>
      </a:accent6>
      <a:hlink>
        <a:srgbClr val="0077CB"/>
      </a:hlink>
      <a:folHlink>
        <a:srgbClr val="00B0B9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026AB3-BF56-984D-A561-67432AF66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LoS Internal-PDF General Use Template - Colour.dotx</Template>
  <TotalTime>8</TotalTime>
  <Pages>1</Pages>
  <Words>85</Words>
  <Characters>490</Characters>
  <Application>Microsoft Office Word</Application>
  <DocSecurity>0</DocSecurity>
  <Lines>4</Lines>
  <Paragraphs>1</Paragraphs>
  <ScaleCrop>false</ScaleCrop>
  <Company>BUFVC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Witcomb</dc:creator>
  <cp:keywords/>
  <dc:description/>
  <cp:lastModifiedBy>Bartolomeo Meletti</cp:lastModifiedBy>
  <cp:revision>3</cp:revision>
  <dcterms:created xsi:type="dcterms:W3CDTF">2023-11-07T15:08:00Z</dcterms:created>
  <dcterms:modified xsi:type="dcterms:W3CDTF">2023-11-07T15:53:00Z</dcterms:modified>
</cp:coreProperties>
</file>